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enett"/>
        <w:tblW w:w="0" w:type="auto"/>
        <w:tblInd w:w="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70"/>
        <w:gridCol w:w="426"/>
        <w:gridCol w:w="8906"/>
      </w:tblGrid>
      <w:tr w:rsidR="006C2ADE" w:rsidRPr="006C2ADE" w14:paraId="67AA38FE" w14:textId="77777777" w:rsidTr="006C2ADE">
        <w:tc>
          <w:tcPr>
            <w:tcW w:w="10302" w:type="dxa"/>
            <w:gridSpan w:val="3"/>
          </w:tcPr>
          <w:p w14:paraId="427D9AD8" w14:textId="77777777" w:rsidR="006C2ADE" w:rsidRPr="006C2ADE" w:rsidRDefault="00D80105" w:rsidP="0093705E">
            <w:pPr>
              <w:spacing w:before="100"/>
              <w:rPr>
                <w:b/>
                <w:sz w:val="44"/>
              </w:rPr>
            </w:pPr>
            <w:bookmarkStart w:id="0" w:name="_GoBack"/>
            <w:bookmarkEnd w:id="0"/>
            <w:proofErr w:type="spellStart"/>
            <w:r w:rsidRPr="005C170E">
              <w:rPr>
                <w:b/>
                <w:color w:val="B50202"/>
                <w:sz w:val="44"/>
              </w:rPr>
              <w:t>Vil</w:t>
            </w:r>
            <w:proofErr w:type="spellEnd"/>
            <w:r w:rsidRPr="005C170E">
              <w:rPr>
                <w:b/>
                <w:color w:val="B50202"/>
                <w:sz w:val="44"/>
              </w:rPr>
              <w:t xml:space="preserve"> du </w:t>
            </w:r>
            <w:proofErr w:type="spellStart"/>
            <w:r w:rsidRPr="005C170E">
              <w:rPr>
                <w:b/>
                <w:color w:val="B50202"/>
                <w:sz w:val="44"/>
              </w:rPr>
              <w:t>trene</w:t>
            </w:r>
            <w:proofErr w:type="spellEnd"/>
            <w:r w:rsidRPr="005C170E">
              <w:rPr>
                <w:b/>
                <w:color w:val="B50202"/>
                <w:sz w:val="44"/>
              </w:rPr>
              <w:t xml:space="preserve"> </w:t>
            </w:r>
            <w:proofErr w:type="spellStart"/>
            <w:r w:rsidRPr="005C170E">
              <w:rPr>
                <w:b/>
                <w:color w:val="B50202"/>
                <w:sz w:val="44"/>
              </w:rPr>
              <w:t>førstehjelp</w:t>
            </w:r>
            <w:proofErr w:type="spellEnd"/>
            <w:r w:rsidRPr="005C170E">
              <w:rPr>
                <w:b/>
                <w:color w:val="B50202"/>
                <w:sz w:val="44"/>
              </w:rPr>
              <w:t xml:space="preserve"> </w:t>
            </w:r>
            <w:proofErr w:type="spellStart"/>
            <w:r w:rsidRPr="005C170E">
              <w:rPr>
                <w:b/>
                <w:color w:val="B50202"/>
                <w:sz w:val="44"/>
              </w:rPr>
              <w:t>og</w:t>
            </w:r>
            <w:proofErr w:type="spellEnd"/>
            <w:r w:rsidRPr="005C170E">
              <w:rPr>
                <w:b/>
                <w:color w:val="B50202"/>
                <w:sz w:val="44"/>
              </w:rPr>
              <w:t xml:space="preserve"> </w:t>
            </w:r>
            <w:proofErr w:type="spellStart"/>
            <w:r w:rsidRPr="005C170E">
              <w:rPr>
                <w:b/>
                <w:color w:val="B50202"/>
                <w:sz w:val="44"/>
              </w:rPr>
              <w:t>lære</w:t>
            </w:r>
            <w:proofErr w:type="spellEnd"/>
            <w:r w:rsidRPr="005C170E">
              <w:rPr>
                <w:b/>
                <w:color w:val="B50202"/>
                <w:sz w:val="44"/>
              </w:rPr>
              <w:t xml:space="preserve"> om </w:t>
            </w:r>
            <w:proofErr w:type="spellStart"/>
            <w:r w:rsidRPr="005C170E">
              <w:rPr>
                <w:b/>
                <w:color w:val="B50202"/>
                <w:sz w:val="44"/>
              </w:rPr>
              <w:t>redning</w:t>
            </w:r>
            <w:proofErr w:type="spellEnd"/>
            <w:r w:rsidRPr="005C170E">
              <w:rPr>
                <w:b/>
                <w:color w:val="B50202"/>
                <w:sz w:val="44"/>
              </w:rPr>
              <w:t>?</w:t>
            </w:r>
          </w:p>
        </w:tc>
      </w:tr>
      <w:tr w:rsidR="006C2ADE" w:rsidRPr="006C2ADE" w14:paraId="25CB8685" w14:textId="77777777" w:rsidTr="006C2ADE">
        <w:tc>
          <w:tcPr>
            <w:tcW w:w="10302" w:type="dxa"/>
            <w:gridSpan w:val="3"/>
          </w:tcPr>
          <w:p w14:paraId="08595107" w14:textId="7AE8AF10" w:rsidR="006C2ADE" w:rsidRPr="006C2ADE" w:rsidRDefault="00B309B7" w:rsidP="006C2ADE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Søk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og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redning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 w:val="24"/>
                <w:szCs w:val="24"/>
              </w:rPr>
              <w:t>førstehjelp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kart </w:t>
            </w:r>
            <w:proofErr w:type="spellStart"/>
            <w:r>
              <w:rPr>
                <w:b/>
                <w:bCs/>
                <w:sz w:val="24"/>
                <w:szCs w:val="24"/>
              </w:rPr>
              <w:t>og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36BDC">
              <w:rPr>
                <w:b/>
                <w:bCs/>
                <w:sz w:val="24"/>
                <w:szCs w:val="24"/>
              </w:rPr>
              <w:t>k</w:t>
            </w:r>
            <w:r>
              <w:rPr>
                <w:b/>
                <w:bCs/>
                <w:sz w:val="24"/>
                <w:szCs w:val="24"/>
              </w:rPr>
              <w:t>ompass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bCs/>
                <w:sz w:val="24"/>
                <w:szCs w:val="24"/>
              </w:rPr>
              <w:t>samband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og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brannslukking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bCs/>
                <w:sz w:val="24"/>
                <w:szCs w:val="24"/>
              </w:rPr>
              <w:t>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dette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noe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for deg?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Speidernes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beredskap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r w:rsidR="00136500">
              <w:rPr>
                <w:b/>
                <w:bCs/>
                <w:sz w:val="24"/>
                <w:szCs w:val="24"/>
              </w:rPr>
              <w:t>SBG-</w:t>
            </w:r>
            <w:proofErr w:type="spellStart"/>
            <w:r w:rsidR="00136500">
              <w:rPr>
                <w:b/>
                <w:bCs/>
                <w:sz w:val="24"/>
                <w:szCs w:val="24"/>
              </w:rPr>
              <w:t>Agder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arrangerer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et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kurs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for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alle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som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er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ferdige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med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grunnskolen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. Her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vil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du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lære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mye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om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hva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som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ligger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i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ordet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beredskap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, du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vil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få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kunnskap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om </w:t>
            </w:r>
            <w:proofErr w:type="spellStart"/>
            <w:r>
              <w:rPr>
                <w:b/>
                <w:bCs/>
                <w:sz w:val="24"/>
                <w:szCs w:val="24"/>
              </w:rPr>
              <w:t>redningsaksjoner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og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du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vil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trene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på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livreddende</w:t>
            </w:r>
            <w:proofErr w:type="spellEnd"/>
            <w:r w:rsidR="006C2ADE" w:rsidRPr="006C2ADE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="006C2ADE" w:rsidRPr="006C2ADE">
              <w:rPr>
                <w:b/>
                <w:bCs/>
                <w:sz w:val="24"/>
                <w:szCs w:val="24"/>
              </w:rPr>
              <w:t>førstehjelp</w:t>
            </w:r>
            <w:proofErr w:type="spellEnd"/>
            <w:r w:rsidR="006C2ADE" w:rsidRPr="006C2ADE">
              <w:rPr>
                <w:b/>
                <w:bCs/>
                <w:sz w:val="24"/>
                <w:szCs w:val="24"/>
              </w:rPr>
              <w:t>.</w:t>
            </w:r>
          </w:p>
          <w:p w14:paraId="65862A78" w14:textId="77777777" w:rsidR="006C2ADE" w:rsidRPr="006C2ADE" w:rsidRDefault="006C2ADE" w:rsidP="006C2ADE">
            <w:pPr>
              <w:rPr>
                <w:b/>
                <w:bCs/>
                <w:sz w:val="24"/>
                <w:szCs w:val="24"/>
              </w:rPr>
            </w:pPr>
          </w:p>
          <w:p w14:paraId="67182EE2" w14:textId="18946E5F" w:rsidR="006C2ADE" w:rsidRPr="006C2ADE" w:rsidRDefault="006C2ADE" w:rsidP="006C2ADE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6C2ADE">
              <w:rPr>
                <w:b/>
                <w:bCs/>
                <w:sz w:val="24"/>
                <w:szCs w:val="24"/>
              </w:rPr>
              <w:t>Etter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309B7">
              <w:rPr>
                <w:b/>
                <w:bCs/>
                <w:sz w:val="24"/>
                <w:szCs w:val="24"/>
              </w:rPr>
              <w:t>grunnkurset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kan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du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bli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med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i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Speidernes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beredskapsgruppe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tidligere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Rovernes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beredskapsgruppe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). Der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vil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du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kunne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delta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på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kurs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turer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utfordrende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beredskapsvakter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og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når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du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er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18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år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kan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du delta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på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søks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-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og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redningsaksjoner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 xml:space="preserve">. Tar du </w:t>
            </w:r>
            <w:proofErr w:type="spellStart"/>
            <w:r w:rsidRPr="006C2ADE">
              <w:rPr>
                <w:b/>
                <w:bCs/>
                <w:sz w:val="24"/>
                <w:szCs w:val="24"/>
              </w:rPr>
              <w:t>utfordringen</w:t>
            </w:r>
            <w:proofErr w:type="spellEnd"/>
            <w:r w:rsidRPr="006C2ADE">
              <w:rPr>
                <w:b/>
                <w:bCs/>
                <w:sz w:val="24"/>
                <w:szCs w:val="24"/>
              </w:rPr>
              <w:t>?</w:t>
            </w:r>
          </w:p>
        </w:tc>
      </w:tr>
      <w:tr w:rsidR="006C2ADE" w:rsidRPr="006C2ADE" w14:paraId="38BF783C" w14:textId="77777777" w:rsidTr="00585CBF">
        <w:trPr>
          <w:trHeight w:val="27"/>
        </w:trPr>
        <w:tc>
          <w:tcPr>
            <w:tcW w:w="10302" w:type="dxa"/>
            <w:gridSpan w:val="3"/>
          </w:tcPr>
          <w:p w14:paraId="0BF45DCF" w14:textId="77777777" w:rsidR="006C2ADE" w:rsidRPr="006C2ADE" w:rsidRDefault="006C2ADE" w:rsidP="006C2ADE">
            <w:pPr>
              <w:tabs>
                <w:tab w:val="left" w:pos="2207"/>
              </w:tabs>
              <w:spacing w:before="1"/>
              <w:rPr>
                <w:sz w:val="24"/>
              </w:rPr>
            </w:pPr>
          </w:p>
        </w:tc>
      </w:tr>
      <w:tr w:rsidR="00585CBF" w:rsidRPr="004D5BE7" w14:paraId="02CFC772" w14:textId="77777777" w:rsidTr="00585CBF">
        <w:tc>
          <w:tcPr>
            <w:tcW w:w="970" w:type="dxa"/>
          </w:tcPr>
          <w:p w14:paraId="24746BD1" w14:textId="77777777" w:rsidR="00585CBF" w:rsidRPr="006C2ADE" w:rsidRDefault="00585CBF" w:rsidP="00585CBF">
            <w:pPr>
              <w:tabs>
                <w:tab w:val="left" w:pos="2207"/>
              </w:tabs>
              <w:spacing w:before="1"/>
              <w:rPr>
                <w:sz w:val="24"/>
              </w:rPr>
            </w:pPr>
            <w:r w:rsidRPr="006C2ADE">
              <w:rPr>
                <w:b/>
                <w:sz w:val="24"/>
              </w:rPr>
              <w:t>Dato:</w:t>
            </w:r>
          </w:p>
        </w:tc>
        <w:tc>
          <w:tcPr>
            <w:tcW w:w="426" w:type="dxa"/>
          </w:tcPr>
          <w:p w14:paraId="2158F87C" w14:textId="77777777" w:rsidR="00585CBF" w:rsidRPr="006C2ADE" w:rsidRDefault="00585CBF" w:rsidP="00585CBF">
            <w:pPr>
              <w:tabs>
                <w:tab w:val="left" w:pos="2412"/>
              </w:tabs>
              <w:jc w:val="right"/>
              <w:rPr>
                <w:sz w:val="24"/>
              </w:rPr>
            </w:pPr>
          </w:p>
        </w:tc>
        <w:tc>
          <w:tcPr>
            <w:tcW w:w="8906" w:type="dxa"/>
          </w:tcPr>
          <w:p w14:paraId="6D41726E" w14:textId="1C71F9EA" w:rsidR="00585CBF" w:rsidRPr="004D5BE7" w:rsidRDefault="00585CBF" w:rsidP="00585CBF">
            <w:pPr>
              <w:tabs>
                <w:tab w:val="left" w:pos="2412"/>
              </w:tabs>
              <w:rPr>
                <w:sz w:val="24"/>
                <w:lang w:val="nb-NO"/>
              </w:rPr>
            </w:pPr>
            <w:r w:rsidRPr="004D5BE7">
              <w:rPr>
                <w:b/>
                <w:sz w:val="24"/>
                <w:lang w:val="nb-NO"/>
              </w:rPr>
              <w:t xml:space="preserve">Fredag </w:t>
            </w:r>
            <w:r w:rsidR="00500210" w:rsidRPr="004D5BE7">
              <w:rPr>
                <w:b/>
                <w:sz w:val="24"/>
                <w:lang w:val="nb-NO"/>
              </w:rPr>
              <w:t>14</w:t>
            </w:r>
            <w:r w:rsidRPr="004D5BE7">
              <w:rPr>
                <w:b/>
                <w:sz w:val="24"/>
                <w:lang w:val="nb-NO"/>
              </w:rPr>
              <w:t xml:space="preserve">. – søndag </w:t>
            </w:r>
            <w:r w:rsidR="00500210" w:rsidRPr="004D5BE7">
              <w:rPr>
                <w:b/>
                <w:sz w:val="24"/>
                <w:lang w:val="nb-NO"/>
              </w:rPr>
              <w:t>16</w:t>
            </w:r>
            <w:r w:rsidRPr="004D5BE7">
              <w:rPr>
                <w:b/>
                <w:sz w:val="24"/>
                <w:lang w:val="nb-NO"/>
              </w:rPr>
              <w:t xml:space="preserve">. </w:t>
            </w:r>
            <w:r w:rsidR="00B309B7" w:rsidRPr="004D5BE7">
              <w:rPr>
                <w:b/>
                <w:sz w:val="24"/>
                <w:lang w:val="nb-NO"/>
              </w:rPr>
              <w:t>August</w:t>
            </w:r>
            <w:r w:rsidRPr="004D5BE7">
              <w:rPr>
                <w:b/>
                <w:sz w:val="24"/>
                <w:lang w:val="nb-NO"/>
              </w:rPr>
              <w:t xml:space="preserve"> </w:t>
            </w:r>
            <w:r w:rsidRPr="004D5BE7">
              <w:rPr>
                <w:sz w:val="24"/>
                <w:lang w:val="nb-NO"/>
              </w:rPr>
              <w:t xml:space="preserve">på </w:t>
            </w:r>
            <w:r w:rsidR="00500210" w:rsidRPr="004D5BE7">
              <w:rPr>
                <w:sz w:val="24"/>
                <w:lang w:val="nb-NO"/>
              </w:rPr>
              <w:t>Stiftegården/</w:t>
            </w:r>
            <w:proofErr w:type="gramStart"/>
            <w:r w:rsidR="00500210" w:rsidRPr="004D5BE7">
              <w:rPr>
                <w:sz w:val="24"/>
                <w:lang w:val="nb-NO"/>
              </w:rPr>
              <w:t>Bymarka</w:t>
            </w:r>
            <w:r w:rsidRPr="004D5BE7">
              <w:rPr>
                <w:sz w:val="24"/>
                <w:lang w:val="nb-NO"/>
              </w:rPr>
              <w:t>,</w:t>
            </w:r>
            <w:r w:rsidR="0000133D" w:rsidRPr="004D5BE7">
              <w:rPr>
                <w:sz w:val="24"/>
                <w:lang w:val="nb-NO"/>
              </w:rPr>
              <w:t>Torridalsveien</w:t>
            </w:r>
            <w:proofErr w:type="gramEnd"/>
            <w:r w:rsidR="00177E41" w:rsidRPr="004D5BE7">
              <w:rPr>
                <w:sz w:val="24"/>
                <w:lang w:val="nb-NO"/>
              </w:rPr>
              <w:t xml:space="preserve"> 21                </w:t>
            </w:r>
            <w:r w:rsidR="00177E41" w:rsidRPr="004D5BE7">
              <w:rPr>
                <w:sz w:val="24"/>
                <w:lang w:val="nb-NO"/>
              </w:rPr>
              <w:tab/>
            </w:r>
            <w:r w:rsidR="00177E41" w:rsidRPr="004D5BE7">
              <w:rPr>
                <w:sz w:val="24"/>
                <w:lang w:val="nb-NO"/>
              </w:rPr>
              <w:tab/>
            </w:r>
            <w:r w:rsidR="00177E41" w:rsidRPr="004D5BE7">
              <w:rPr>
                <w:sz w:val="24"/>
                <w:lang w:val="nb-NO"/>
              </w:rPr>
              <w:tab/>
            </w:r>
            <w:r w:rsidR="00177E41" w:rsidRPr="004D5BE7">
              <w:rPr>
                <w:sz w:val="24"/>
                <w:lang w:val="nb-NO"/>
              </w:rPr>
              <w:tab/>
            </w:r>
            <w:r w:rsidR="00177E41" w:rsidRPr="004D5BE7">
              <w:rPr>
                <w:sz w:val="24"/>
                <w:lang w:val="nb-NO"/>
              </w:rPr>
              <w:tab/>
            </w:r>
            <w:r w:rsidR="00177E41" w:rsidRPr="004D5BE7">
              <w:rPr>
                <w:sz w:val="24"/>
                <w:lang w:val="nb-NO"/>
              </w:rPr>
              <w:tab/>
            </w:r>
            <w:r w:rsidR="00177E41" w:rsidRPr="004D5BE7">
              <w:rPr>
                <w:sz w:val="24"/>
                <w:lang w:val="nb-NO"/>
              </w:rPr>
              <w:tab/>
              <w:t>4630</w:t>
            </w:r>
            <w:r w:rsidRPr="004D5BE7">
              <w:rPr>
                <w:spacing w:val="-10"/>
                <w:sz w:val="24"/>
                <w:lang w:val="nb-NO"/>
              </w:rPr>
              <w:t xml:space="preserve"> </w:t>
            </w:r>
            <w:r w:rsidR="00500210" w:rsidRPr="004D5BE7">
              <w:rPr>
                <w:sz w:val="24"/>
                <w:lang w:val="nb-NO"/>
              </w:rPr>
              <w:t>Kristiansand</w:t>
            </w:r>
          </w:p>
        </w:tc>
      </w:tr>
      <w:tr w:rsidR="00585CBF" w:rsidRPr="006C2ADE" w14:paraId="4512D825" w14:textId="77777777" w:rsidTr="00585CBF">
        <w:tc>
          <w:tcPr>
            <w:tcW w:w="970" w:type="dxa"/>
          </w:tcPr>
          <w:p w14:paraId="78232006" w14:textId="77777777" w:rsidR="00585CBF" w:rsidRPr="004D5BE7" w:rsidRDefault="00585CBF" w:rsidP="00585CBF">
            <w:pPr>
              <w:tabs>
                <w:tab w:val="left" w:pos="2412"/>
              </w:tabs>
              <w:rPr>
                <w:sz w:val="24"/>
                <w:lang w:val="nb-NO"/>
              </w:rPr>
            </w:pPr>
          </w:p>
        </w:tc>
        <w:tc>
          <w:tcPr>
            <w:tcW w:w="426" w:type="dxa"/>
          </w:tcPr>
          <w:p w14:paraId="76908E8C" w14:textId="77777777" w:rsidR="00585CBF" w:rsidRPr="004D5BE7" w:rsidRDefault="00585CBF" w:rsidP="00585CBF">
            <w:pPr>
              <w:tabs>
                <w:tab w:val="left" w:pos="2412"/>
              </w:tabs>
              <w:jc w:val="right"/>
              <w:rPr>
                <w:sz w:val="24"/>
                <w:lang w:val="nb-NO"/>
              </w:rPr>
            </w:pPr>
          </w:p>
        </w:tc>
        <w:tc>
          <w:tcPr>
            <w:tcW w:w="8906" w:type="dxa"/>
          </w:tcPr>
          <w:p w14:paraId="22B99842" w14:textId="77777777" w:rsidR="00585CBF" w:rsidRPr="00D87E6B" w:rsidRDefault="00585CBF" w:rsidP="00585CBF">
            <w:pPr>
              <w:pStyle w:val="Brdtekst"/>
              <w:spacing w:before="9"/>
              <w:rPr>
                <w:b w:val="0"/>
                <w:szCs w:val="22"/>
              </w:rPr>
            </w:pPr>
            <w:proofErr w:type="spellStart"/>
            <w:r>
              <w:rPr>
                <w:b w:val="0"/>
                <w:szCs w:val="22"/>
              </w:rPr>
              <w:t>Teoridel</w:t>
            </w:r>
            <w:proofErr w:type="spellEnd"/>
            <w:r>
              <w:rPr>
                <w:b w:val="0"/>
                <w:szCs w:val="22"/>
              </w:rPr>
              <w:t xml:space="preserve"> (</w:t>
            </w:r>
            <w:proofErr w:type="spellStart"/>
            <w:r>
              <w:rPr>
                <w:b w:val="0"/>
                <w:szCs w:val="22"/>
              </w:rPr>
              <w:t>på</w:t>
            </w:r>
            <w:proofErr w:type="spellEnd"/>
            <w:r>
              <w:rPr>
                <w:b w:val="0"/>
                <w:szCs w:val="22"/>
              </w:rPr>
              <w:t xml:space="preserve"> </w:t>
            </w:r>
            <w:proofErr w:type="spellStart"/>
            <w:r>
              <w:rPr>
                <w:b w:val="0"/>
                <w:szCs w:val="22"/>
              </w:rPr>
              <w:t>nett</w:t>
            </w:r>
            <w:proofErr w:type="spellEnd"/>
            <w:r>
              <w:rPr>
                <w:b w:val="0"/>
                <w:szCs w:val="22"/>
              </w:rPr>
              <w:t xml:space="preserve">) </w:t>
            </w:r>
            <w:proofErr w:type="spellStart"/>
            <w:r>
              <w:rPr>
                <w:b w:val="0"/>
                <w:szCs w:val="22"/>
              </w:rPr>
              <w:t>sendes</w:t>
            </w:r>
            <w:proofErr w:type="spellEnd"/>
            <w:r>
              <w:rPr>
                <w:b w:val="0"/>
                <w:szCs w:val="22"/>
              </w:rPr>
              <w:t xml:space="preserve"> </w:t>
            </w:r>
            <w:proofErr w:type="spellStart"/>
            <w:r>
              <w:rPr>
                <w:b w:val="0"/>
                <w:szCs w:val="22"/>
              </w:rPr>
              <w:t>ut</w:t>
            </w:r>
            <w:proofErr w:type="spellEnd"/>
            <w:r>
              <w:rPr>
                <w:b w:val="0"/>
                <w:szCs w:val="22"/>
              </w:rPr>
              <w:t xml:space="preserve"> </w:t>
            </w:r>
            <w:proofErr w:type="spellStart"/>
            <w:r>
              <w:rPr>
                <w:b w:val="0"/>
                <w:szCs w:val="22"/>
              </w:rPr>
              <w:t>etter</w:t>
            </w:r>
            <w:proofErr w:type="spellEnd"/>
            <w:r>
              <w:rPr>
                <w:b w:val="0"/>
                <w:szCs w:val="22"/>
              </w:rPr>
              <w:t xml:space="preserve"> </w:t>
            </w:r>
            <w:proofErr w:type="spellStart"/>
            <w:r>
              <w:rPr>
                <w:b w:val="0"/>
                <w:szCs w:val="22"/>
              </w:rPr>
              <w:t>endt</w:t>
            </w:r>
            <w:proofErr w:type="spellEnd"/>
            <w:r>
              <w:rPr>
                <w:b w:val="0"/>
                <w:szCs w:val="22"/>
              </w:rPr>
              <w:t xml:space="preserve"> </w:t>
            </w:r>
            <w:proofErr w:type="spellStart"/>
            <w:r>
              <w:rPr>
                <w:b w:val="0"/>
                <w:szCs w:val="22"/>
              </w:rPr>
              <w:t>påmeldingsfristens</w:t>
            </w:r>
            <w:proofErr w:type="spellEnd"/>
          </w:p>
        </w:tc>
      </w:tr>
    </w:tbl>
    <w:p w14:paraId="7EFAD7CF" w14:textId="77777777" w:rsidR="00631867" w:rsidRDefault="00205DBB" w:rsidP="006C2ADE"/>
    <w:sectPr w:rsidR="00631867" w:rsidSect="006C2A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36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19E4F" w14:textId="77777777" w:rsidR="00205DBB" w:rsidRDefault="00205DBB" w:rsidP="00191D20">
      <w:r>
        <w:separator/>
      </w:r>
    </w:p>
  </w:endnote>
  <w:endnote w:type="continuationSeparator" w:id="0">
    <w:p w14:paraId="10529272" w14:textId="77777777" w:rsidR="00205DBB" w:rsidRDefault="00205DBB" w:rsidP="00191D20">
      <w:r>
        <w:continuationSeparator/>
      </w:r>
    </w:p>
  </w:endnote>
  <w:endnote w:type="continuationNotice" w:id="1">
    <w:p w14:paraId="13A2F9C6" w14:textId="77777777" w:rsidR="00205DBB" w:rsidRDefault="00205D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E6983" w14:textId="77777777" w:rsidR="001F2062" w:rsidRDefault="001F2062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enett"/>
      <w:tblW w:w="0" w:type="auto"/>
      <w:tblInd w:w="1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04"/>
      <w:gridCol w:w="6422"/>
      <w:gridCol w:w="1634"/>
    </w:tblGrid>
    <w:tr w:rsidR="006C2ADE" w:rsidRPr="006C2ADE" w14:paraId="6DFB9ED8" w14:textId="77777777" w:rsidTr="006C2ADE">
      <w:tc>
        <w:tcPr>
          <w:tcW w:w="2304" w:type="dxa"/>
        </w:tcPr>
        <w:p w14:paraId="74844D6A" w14:textId="6104AFF4" w:rsidR="006C2ADE" w:rsidRPr="006C2ADE" w:rsidRDefault="006C2ADE" w:rsidP="00125C65">
          <w:pPr>
            <w:spacing w:before="161"/>
          </w:pPr>
          <w:r w:rsidRPr="006C2ADE">
            <w:rPr>
              <w:b/>
              <w:color w:val="B50202"/>
              <w:sz w:val="24"/>
            </w:rPr>
            <w:t xml:space="preserve">Info </w:t>
          </w:r>
          <w:proofErr w:type="spellStart"/>
          <w:r w:rsidRPr="006C2ADE">
            <w:rPr>
              <w:b/>
              <w:color w:val="B50202"/>
              <w:sz w:val="24"/>
            </w:rPr>
            <w:t>og</w:t>
          </w:r>
          <w:proofErr w:type="spellEnd"/>
          <w:r w:rsidRPr="006C2ADE">
            <w:rPr>
              <w:b/>
              <w:color w:val="B50202"/>
              <w:sz w:val="24"/>
            </w:rPr>
            <w:t xml:space="preserve"> </w:t>
          </w:r>
          <w:proofErr w:type="spellStart"/>
          <w:r w:rsidRPr="006C2ADE">
            <w:rPr>
              <w:b/>
              <w:color w:val="B50202"/>
              <w:sz w:val="24"/>
            </w:rPr>
            <w:t>påmelding</w:t>
          </w:r>
          <w:proofErr w:type="spellEnd"/>
          <w:r w:rsidR="00CE5A65">
            <w:rPr>
              <w:b/>
              <w:color w:val="B50202"/>
              <w:sz w:val="24"/>
            </w:rPr>
            <w:t xml:space="preserve">   </w:t>
          </w:r>
          <w:r w:rsidRPr="006C2ADE">
            <w:rPr>
              <w:b/>
              <w:color w:val="B50202"/>
              <w:sz w:val="24"/>
            </w:rPr>
            <w:t xml:space="preserve"> </w:t>
          </w:r>
        </w:p>
      </w:tc>
      <w:tc>
        <w:tcPr>
          <w:tcW w:w="6422" w:type="dxa"/>
        </w:tcPr>
        <w:p w14:paraId="129AD0B3" w14:textId="30D78D2B" w:rsidR="006C2ADE" w:rsidRPr="004D5BE7" w:rsidRDefault="00CE5A65" w:rsidP="00125C65">
          <w:pPr>
            <w:spacing w:before="161"/>
            <w:rPr>
              <w:rStyle w:val="Hyperkobling"/>
              <w:lang w:val="nb-NO"/>
            </w:rPr>
          </w:pPr>
          <w:r w:rsidRPr="004D5BE7">
            <w:rPr>
              <w:rStyle w:val="Hyperkobling"/>
              <w:lang w:val="nb-NO"/>
            </w:rPr>
            <w:t xml:space="preserve">Hjemme siden </w:t>
          </w:r>
          <w:proofErr w:type="gramStart"/>
          <w:r w:rsidRPr="004D5BE7">
            <w:rPr>
              <w:rStyle w:val="Hyperkobling"/>
              <w:lang w:val="nb-NO"/>
            </w:rPr>
            <w:t>til :</w:t>
          </w:r>
          <w:proofErr w:type="gramEnd"/>
          <w:r w:rsidRPr="004D5BE7">
            <w:rPr>
              <w:rStyle w:val="Hyperkobling"/>
              <w:lang w:val="nb-NO"/>
            </w:rPr>
            <w:t xml:space="preserve"> </w:t>
          </w:r>
          <w:r w:rsidR="00500210" w:rsidRPr="004D5BE7">
            <w:rPr>
              <w:rStyle w:val="Hyperkobling"/>
              <w:lang w:val="nb-NO"/>
            </w:rPr>
            <w:t>Sbga.djoin.no</w:t>
          </w:r>
        </w:p>
      </w:tc>
      <w:tc>
        <w:tcPr>
          <w:tcW w:w="1634" w:type="dxa"/>
          <w:vMerge w:val="restart"/>
        </w:tcPr>
        <w:p w14:paraId="584519CC" w14:textId="77777777" w:rsidR="006C2ADE" w:rsidRPr="006C2ADE" w:rsidRDefault="006C2ADE" w:rsidP="00125C65">
          <w:pPr>
            <w:spacing w:before="161"/>
            <w:rPr>
              <w:noProof/>
            </w:rPr>
          </w:pPr>
          <w:r w:rsidRPr="006C2ADE">
            <w:rPr>
              <w:noProof/>
              <w:lang w:val="nb-NO" w:eastAsia="nb-NO"/>
            </w:rPr>
            <w:drawing>
              <wp:inline distT="0" distB="0" distL="0" distR="0" wp14:anchorId="274D6E13" wp14:editId="60849961">
                <wp:extent cx="900641" cy="900641"/>
                <wp:effectExtent l="0" t="0" r="0" b="0"/>
                <wp:docPr id="1" name="image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6.jpe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641" cy="900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6C2ADE" w:rsidRPr="006C2ADE" w14:paraId="3E607034" w14:textId="77777777" w:rsidTr="006C2ADE">
      <w:tc>
        <w:tcPr>
          <w:tcW w:w="2304" w:type="dxa"/>
        </w:tcPr>
        <w:p w14:paraId="6909A859" w14:textId="77777777" w:rsidR="006C2ADE" w:rsidRPr="006C2ADE" w:rsidRDefault="006C2ADE" w:rsidP="006C2ADE">
          <w:pPr>
            <w:tabs>
              <w:tab w:val="left" w:pos="2266"/>
            </w:tabs>
            <w:spacing w:before="39"/>
            <w:jc w:val="right"/>
            <w:rPr>
              <w:sz w:val="24"/>
            </w:rPr>
          </w:pPr>
          <w:r w:rsidRPr="006C2ADE">
            <w:rPr>
              <w:sz w:val="24"/>
            </w:rPr>
            <w:t>Frist:</w:t>
          </w:r>
        </w:p>
      </w:tc>
      <w:tc>
        <w:tcPr>
          <w:tcW w:w="6422" w:type="dxa"/>
        </w:tcPr>
        <w:p w14:paraId="328C3D1E" w14:textId="3836D6F7" w:rsidR="006C2ADE" w:rsidRPr="000D2B5D" w:rsidRDefault="000D2B5D" w:rsidP="000D2B5D">
          <w:pPr>
            <w:tabs>
              <w:tab w:val="left" w:pos="2266"/>
            </w:tabs>
            <w:spacing w:before="39"/>
            <w:ind w:left="720"/>
            <w:rPr>
              <w:sz w:val="24"/>
            </w:rPr>
          </w:pPr>
          <w:r>
            <w:rPr>
              <w:sz w:val="24"/>
            </w:rPr>
            <w:t>20.</w:t>
          </w:r>
          <w:r w:rsidR="001625B9">
            <w:rPr>
              <w:sz w:val="24"/>
            </w:rPr>
            <w:t>Juli</w:t>
          </w:r>
        </w:p>
      </w:tc>
      <w:tc>
        <w:tcPr>
          <w:tcW w:w="1634" w:type="dxa"/>
          <w:vMerge/>
        </w:tcPr>
        <w:p w14:paraId="4911791F" w14:textId="77777777" w:rsidR="006C2ADE" w:rsidRPr="006C2ADE" w:rsidRDefault="006C2ADE" w:rsidP="00125C65">
          <w:pPr>
            <w:tabs>
              <w:tab w:val="left" w:pos="2266"/>
            </w:tabs>
            <w:spacing w:before="39"/>
            <w:rPr>
              <w:sz w:val="24"/>
            </w:rPr>
          </w:pPr>
        </w:p>
      </w:tc>
    </w:tr>
    <w:tr w:rsidR="006C2ADE" w:rsidRPr="006C2ADE" w14:paraId="035DCEBE" w14:textId="77777777" w:rsidTr="006C2ADE">
      <w:tc>
        <w:tcPr>
          <w:tcW w:w="2304" w:type="dxa"/>
        </w:tcPr>
        <w:p w14:paraId="14BD61D8" w14:textId="77777777" w:rsidR="006C2ADE" w:rsidRPr="006C2ADE" w:rsidRDefault="006C2ADE" w:rsidP="006C2ADE">
          <w:pPr>
            <w:tabs>
              <w:tab w:val="left" w:pos="2276"/>
            </w:tabs>
            <w:spacing w:before="44"/>
            <w:jc w:val="right"/>
            <w:rPr>
              <w:sz w:val="24"/>
            </w:rPr>
          </w:pPr>
          <w:proofErr w:type="spellStart"/>
          <w:r w:rsidRPr="006C2ADE">
            <w:rPr>
              <w:sz w:val="24"/>
            </w:rPr>
            <w:t>Kursansvarlig</w:t>
          </w:r>
          <w:proofErr w:type="spellEnd"/>
          <w:r w:rsidRPr="006C2ADE">
            <w:rPr>
              <w:sz w:val="24"/>
            </w:rPr>
            <w:t>:</w:t>
          </w:r>
        </w:p>
      </w:tc>
      <w:tc>
        <w:tcPr>
          <w:tcW w:w="6422" w:type="dxa"/>
        </w:tcPr>
        <w:p w14:paraId="405F64F9" w14:textId="6D11BA62" w:rsidR="006C2ADE" w:rsidRPr="006C2ADE" w:rsidRDefault="00500210" w:rsidP="00125C65">
          <w:pPr>
            <w:tabs>
              <w:tab w:val="left" w:pos="2276"/>
            </w:tabs>
            <w:spacing w:before="44"/>
            <w:rPr>
              <w:sz w:val="24"/>
            </w:rPr>
          </w:pPr>
          <w:r>
            <w:rPr>
              <w:sz w:val="24"/>
            </w:rPr>
            <w:t xml:space="preserve">Harald </w:t>
          </w:r>
          <w:proofErr w:type="spellStart"/>
          <w:r>
            <w:rPr>
              <w:sz w:val="24"/>
            </w:rPr>
            <w:t>Edvardsen</w:t>
          </w:r>
          <w:proofErr w:type="spellEnd"/>
          <w:r w:rsidR="006C2ADE" w:rsidRPr="006C2ADE">
            <w:rPr>
              <w:sz w:val="24"/>
            </w:rPr>
            <w:t xml:space="preserve">, tlf. </w:t>
          </w:r>
          <w:r>
            <w:rPr>
              <w:sz w:val="24"/>
            </w:rPr>
            <w:t xml:space="preserve">911 31 365 </w:t>
          </w:r>
        </w:p>
      </w:tc>
      <w:tc>
        <w:tcPr>
          <w:tcW w:w="1634" w:type="dxa"/>
          <w:vMerge/>
        </w:tcPr>
        <w:p w14:paraId="26B18591" w14:textId="77777777" w:rsidR="006C2ADE" w:rsidRPr="006C2ADE" w:rsidRDefault="006C2ADE" w:rsidP="00125C65">
          <w:pPr>
            <w:tabs>
              <w:tab w:val="left" w:pos="2276"/>
            </w:tabs>
            <w:spacing w:before="44"/>
            <w:rPr>
              <w:sz w:val="24"/>
            </w:rPr>
          </w:pPr>
        </w:p>
      </w:tc>
    </w:tr>
  </w:tbl>
  <w:p w14:paraId="40D0F1F1" w14:textId="77777777" w:rsidR="006C2ADE" w:rsidRDefault="006C2ADE" w:rsidP="006C2ADE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5C2AE" w14:textId="77777777" w:rsidR="001F2062" w:rsidRDefault="001F2062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ECCC95" w14:textId="77777777" w:rsidR="00205DBB" w:rsidRDefault="00205DBB" w:rsidP="00191D20">
      <w:r>
        <w:separator/>
      </w:r>
    </w:p>
  </w:footnote>
  <w:footnote w:type="continuationSeparator" w:id="0">
    <w:p w14:paraId="6A8028A7" w14:textId="77777777" w:rsidR="00205DBB" w:rsidRDefault="00205DBB" w:rsidP="00191D20">
      <w:r>
        <w:continuationSeparator/>
      </w:r>
    </w:p>
  </w:footnote>
  <w:footnote w:type="continuationNotice" w:id="1">
    <w:p w14:paraId="2E665114" w14:textId="77777777" w:rsidR="00205DBB" w:rsidRDefault="00205DB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F5E0A" w14:textId="77777777" w:rsidR="001F2062" w:rsidRDefault="001F2062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1C8BE" w14:textId="77777777" w:rsidR="00191D20" w:rsidRPr="006C2ADE" w:rsidRDefault="00D87E6B" w:rsidP="006C2ADE">
    <w:pPr>
      <w:spacing w:before="83"/>
      <w:ind w:left="7655"/>
      <w:rPr>
        <w:sz w:val="24"/>
      </w:rPr>
    </w:pPr>
    <w:r>
      <w:rPr>
        <w:noProof/>
        <w:lang w:val="nb-NO" w:eastAsia="nb-NO"/>
      </w:rPr>
      <w:drawing>
        <wp:anchor distT="0" distB="0" distL="114300" distR="114300" simplePos="0" relativeHeight="251658240" behindDoc="1" locked="0" layoutInCell="1" allowOverlap="1" wp14:anchorId="1E5579C6" wp14:editId="502D5F7F">
          <wp:simplePos x="0" y="0"/>
          <wp:positionH relativeFrom="column">
            <wp:posOffset>3693795</wp:posOffset>
          </wp:positionH>
          <wp:positionV relativeFrom="paragraph">
            <wp:posOffset>3617595</wp:posOffset>
          </wp:positionV>
          <wp:extent cx="1329690" cy="996950"/>
          <wp:effectExtent l="38100" t="38100" r="41910" b="31750"/>
          <wp:wrapNone/>
          <wp:docPr id="266" name="Bilde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996950"/>
                  </a:xfrm>
                  <a:prstGeom prst="rect">
                    <a:avLst/>
                  </a:prstGeom>
                  <a:noFill/>
                  <a:ln w="38100">
                    <a:solidFill>
                      <a:schemeClr val="bg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ADE">
      <w:rPr>
        <w:noProof/>
        <w:lang w:val="nb-NO" w:eastAsia="nb-NO"/>
      </w:rPr>
      <w:drawing>
        <wp:anchor distT="0" distB="0" distL="114300" distR="114300" simplePos="0" relativeHeight="251658241" behindDoc="1" locked="0" layoutInCell="1" allowOverlap="1" wp14:anchorId="77B5584F" wp14:editId="0309D25A">
          <wp:simplePos x="0" y="0"/>
          <wp:positionH relativeFrom="column">
            <wp:posOffset>3623945</wp:posOffset>
          </wp:positionH>
          <wp:positionV relativeFrom="paragraph">
            <wp:posOffset>2582545</wp:posOffset>
          </wp:positionV>
          <wp:extent cx="1770380" cy="996950"/>
          <wp:effectExtent l="38100" t="38100" r="39370" b="31750"/>
          <wp:wrapNone/>
          <wp:docPr id="262" name="Bilde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380" cy="996950"/>
                  </a:xfrm>
                  <a:prstGeom prst="rect">
                    <a:avLst/>
                  </a:prstGeom>
                  <a:noFill/>
                  <a:ln w="38100">
                    <a:solidFill>
                      <a:schemeClr val="bg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ADE">
      <w:rPr>
        <w:noProof/>
        <w:lang w:val="nb-NO" w:eastAsia="nb-NO"/>
      </w:rPr>
      <w:drawing>
        <wp:anchor distT="0" distB="0" distL="114300" distR="114300" simplePos="0" relativeHeight="251658242" behindDoc="1" locked="0" layoutInCell="1" allowOverlap="1" wp14:anchorId="2AD77FB8" wp14:editId="284B7217">
          <wp:simplePos x="0" y="0"/>
          <wp:positionH relativeFrom="column">
            <wp:posOffset>3599180</wp:posOffset>
          </wp:positionH>
          <wp:positionV relativeFrom="paragraph">
            <wp:posOffset>1551305</wp:posOffset>
          </wp:positionV>
          <wp:extent cx="1547495" cy="996950"/>
          <wp:effectExtent l="38100" t="38100" r="33655" b="31750"/>
          <wp:wrapNone/>
          <wp:docPr id="263" name="Bilde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996950"/>
                  </a:xfrm>
                  <a:prstGeom prst="rect">
                    <a:avLst/>
                  </a:prstGeom>
                  <a:noFill/>
                  <a:ln w="38100">
                    <a:solidFill>
                      <a:schemeClr val="bg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ADE">
      <w:rPr>
        <w:noProof/>
        <w:lang w:val="nb-NO" w:eastAsia="nb-NO"/>
      </w:rPr>
      <w:drawing>
        <wp:anchor distT="0" distB="0" distL="114300" distR="114300" simplePos="0" relativeHeight="251658243" behindDoc="1" locked="0" layoutInCell="1" allowOverlap="1" wp14:anchorId="7164A854" wp14:editId="3D9AA5C3">
          <wp:simplePos x="0" y="0"/>
          <wp:positionH relativeFrom="column">
            <wp:posOffset>-439420</wp:posOffset>
          </wp:positionH>
          <wp:positionV relativeFrom="paragraph">
            <wp:posOffset>1551940</wp:posOffset>
          </wp:positionV>
          <wp:extent cx="4079875" cy="3059430"/>
          <wp:effectExtent l="38100" t="38100" r="34925" b="45720"/>
          <wp:wrapNone/>
          <wp:docPr id="264" name="Bilde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9875" cy="3059430"/>
                  </a:xfrm>
                  <a:prstGeom prst="rect">
                    <a:avLst/>
                  </a:prstGeom>
                  <a:noFill/>
                  <a:ln w="38100">
                    <a:solidFill>
                      <a:schemeClr val="bg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ADE">
      <w:rPr>
        <w:noProof/>
        <w:lang w:val="nb-NO" w:eastAsia="nb-NO"/>
      </w:rPr>
      <w:drawing>
        <wp:anchor distT="0" distB="0" distL="114300" distR="114300" simplePos="0" relativeHeight="251658244" behindDoc="1" locked="0" layoutInCell="1" allowOverlap="1" wp14:anchorId="70D5FE6E" wp14:editId="5C8EC4EF">
          <wp:simplePos x="0" y="0"/>
          <wp:positionH relativeFrom="column">
            <wp:posOffset>5100320</wp:posOffset>
          </wp:positionH>
          <wp:positionV relativeFrom="paragraph">
            <wp:posOffset>1549400</wp:posOffset>
          </wp:positionV>
          <wp:extent cx="2051685" cy="3059430"/>
          <wp:effectExtent l="38100" t="38100" r="43815" b="45720"/>
          <wp:wrapNone/>
          <wp:docPr id="265" name="Bilde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685" cy="3059430"/>
                  </a:xfrm>
                  <a:prstGeom prst="rect">
                    <a:avLst/>
                  </a:prstGeom>
                  <a:noFill/>
                  <a:ln w="38100">
                    <a:solidFill>
                      <a:schemeClr val="bg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ADE"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6C25F224" wp14:editId="06C74FCF">
              <wp:simplePos x="0" y="0"/>
              <wp:positionH relativeFrom="column">
                <wp:posOffset>382270</wp:posOffset>
              </wp:positionH>
              <wp:positionV relativeFrom="paragraph">
                <wp:posOffset>257810</wp:posOffset>
              </wp:positionV>
              <wp:extent cx="6123305" cy="1685290"/>
              <wp:effectExtent l="0" t="0" r="0" b="0"/>
              <wp:wrapNone/>
              <wp:docPr id="6" name="Frihåndsform: figur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6123305" cy="1685290"/>
                      </a:xfrm>
                      <a:custGeom>
                        <a:avLst/>
                        <a:gdLst>
                          <a:gd name="T0" fmla="+- 0 3436 602"/>
                          <a:gd name="T1" fmla="*/ T0 w 9643"/>
                          <a:gd name="T2" fmla="+- 0 2739 931"/>
                          <a:gd name="T3" fmla="*/ 2739 h 2654"/>
                          <a:gd name="T4" fmla="+- 0 2604 602"/>
                          <a:gd name="T5" fmla="*/ T4 w 9643"/>
                          <a:gd name="T6" fmla="+- 0 2739 931"/>
                          <a:gd name="T7" fmla="*/ 2739 h 2654"/>
                          <a:gd name="T8" fmla="+- 0 3020 602"/>
                          <a:gd name="T9" fmla="*/ T8 w 9643"/>
                          <a:gd name="T10" fmla="+- 0 3585 931"/>
                          <a:gd name="T11" fmla="*/ 3585 h 2654"/>
                          <a:gd name="T12" fmla="+- 0 3436 602"/>
                          <a:gd name="T13" fmla="*/ T12 w 9643"/>
                          <a:gd name="T14" fmla="+- 0 2739 931"/>
                          <a:gd name="T15" fmla="*/ 2739 h 2654"/>
                          <a:gd name="T16" fmla="+- 0 9210 602"/>
                          <a:gd name="T17" fmla="*/ T16 w 9643"/>
                          <a:gd name="T18" fmla="+- 0 931 931"/>
                          <a:gd name="T19" fmla="*/ 931 h 2654"/>
                          <a:gd name="T20" fmla="+- 0 1638 602"/>
                          <a:gd name="T21" fmla="*/ T20 w 9643"/>
                          <a:gd name="T22" fmla="+- 0 931 931"/>
                          <a:gd name="T23" fmla="*/ 931 h 2654"/>
                          <a:gd name="T24" fmla="+- 0 1476 602"/>
                          <a:gd name="T25" fmla="*/ T24 w 9643"/>
                          <a:gd name="T26" fmla="+- 0 945 931"/>
                          <a:gd name="T27" fmla="*/ 945 h 2654"/>
                          <a:gd name="T28" fmla="+- 0 1120 602"/>
                          <a:gd name="T29" fmla="*/ T28 w 9643"/>
                          <a:gd name="T30" fmla="+- 0 1042 931"/>
                          <a:gd name="T31" fmla="*/ 1042 h 2654"/>
                          <a:gd name="T32" fmla="+- 0 764 602"/>
                          <a:gd name="T33" fmla="*/ T32 w 9643"/>
                          <a:gd name="T34" fmla="+- 0 1304 931"/>
                          <a:gd name="T35" fmla="*/ 1304 h 2654"/>
                          <a:gd name="T36" fmla="+- 0 602 602"/>
                          <a:gd name="T37" fmla="*/ T36 w 9643"/>
                          <a:gd name="T38" fmla="+- 0 1814 931"/>
                          <a:gd name="T39" fmla="*/ 1814 h 2654"/>
                          <a:gd name="T40" fmla="+- 0 602 602"/>
                          <a:gd name="T41" fmla="*/ T40 w 9643"/>
                          <a:gd name="T42" fmla="+- 0 1856 931"/>
                          <a:gd name="T43" fmla="*/ 1856 h 2654"/>
                          <a:gd name="T44" fmla="+- 0 619 602"/>
                          <a:gd name="T45" fmla="*/ T44 w 9643"/>
                          <a:gd name="T46" fmla="+- 0 1994 931"/>
                          <a:gd name="T47" fmla="*/ 1994 h 2654"/>
                          <a:gd name="T48" fmla="+- 0 732 602"/>
                          <a:gd name="T49" fmla="*/ T48 w 9643"/>
                          <a:gd name="T50" fmla="+- 0 2297 931"/>
                          <a:gd name="T51" fmla="*/ 2297 h 2654"/>
                          <a:gd name="T52" fmla="+- 0 1039 602"/>
                          <a:gd name="T53" fmla="*/ T52 w 9643"/>
                          <a:gd name="T54" fmla="+- 0 2601 931"/>
                          <a:gd name="T55" fmla="*/ 2601 h 2654"/>
                          <a:gd name="T56" fmla="+- 0 1638 602"/>
                          <a:gd name="T57" fmla="*/ T56 w 9643"/>
                          <a:gd name="T58" fmla="+- 0 2739 931"/>
                          <a:gd name="T59" fmla="*/ 2739 h 2654"/>
                          <a:gd name="T60" fmla="+- 0 9210 602"/>
                          <a:gd name="T61" fmla="*/ T60 w 9643"/>
                          <a:gd name="T62" fmla="+- 0 2739 931"/>
                          <a:gd name="T63" fmla="*/ 2739 h 2654"/>
                          <a:gd name="T64" fmla="+- 0 9372 602"/>
                          <a:gd name="T65" fmla="*/ T64 w 9643"/>
                          <a:gd name="T66" fmla="+- 0 2725 931"/>
                          <a:gd name="T67" fmla="*/ 2725 h 2654"/>
                          <a:gd name="T68" fmla="+- 0 9727 602"/>
                          <a:gd name="T69" fmla="*/ T68 w 9643"/>
                          <a:gd name="T70" fmla="+- 0 2628 931"/>
                          <a:gd name="T71" fmla="*/ 2628 h 2654"/>
                          <a:gd name="T72" fmla="+- 0 10083 602"/>
                          <a:gd name="T73" fmla="*/ T72 w 9643"/>
                          <a:gd name="T74" fmla="+- 0 2366 931"/>
                          <a:gd name="T75" fmla="*/ 2366 h 2654"/>
                          <a:gd name="T76" fmla="+- 0 10245 602"/>
                          <a:gd name="T77" fmla="*/ T76 w 9643"/>
                          <a:gd name="T78" fmla="+- 0 1856 931"/>
                          <a:gd name="T79" fmla="*/ 1856 h 2654"/>
                          <a:gd name="T80" fmla="+- 0 10245 602"/>
                          <a:gd name="T81" fmla="*/ T80 w 9643"/>
                          <a:gd name="T82" fmla="+- 0 1814 931"/>
                          <a:gd name="T83" fmla="*/ 1814 h 2654"/>
                          <a:gd name="T84" fmla="+- 0 10229 602"/>
                          <a:gd name="T85" fmla="*/ T84 w 9643"/>
                          <a:gd name="T86" fmla="+- 0 1676 931"/>
                          <a:gd name="T87" fmla="*/ 1676 h 2654"/>
                          <a:gd name="T88" fmla="+- 0 10116 602"/>
                          <a:gd name="T89" fmla="*/ T88 w 9643"/>
                          <a:gd name="T90" fmla="+- 0 1373 931"/>
                          <a:gd name="T91" fmla="*/ 1373 h 2654"/>
                          <a:gd name="T92" fmla="+- 0 9808 602"/>
                          <a:gd name="T93" fmla="*/ T92 w 9643"/>
                          <a:gd name="T94" fmla="+- 0 1069 931"/>
                          <a:gd name="T95" fmla="*/ 1069 h 2654"/>
                          <a:gd name="T96" fmla="+- 0 9210 602"/>
                          <a:gd name="T97" fmla="*/ T96 w 9643"/>
                          <a:gd name="T98" fmla="+- 0 931 931"/>
                          <a:gd name="T99" fmla="*/ 931 h 265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</a:cxnLst>
                        <a:rect l="0" t="0" r="r" b="b"/>
                        <a:pathLst>
                          <a:path w="9643" h="2654">
                            <a:moveTo>
                              <a:pt x="2834" y="1808"/>
                            </a:moveTo>
                            <a:lnTo>
                              <a:pt x="2002" y="1808"/>
                            </a:lnTo>
                            <a:lnTo>
                              <a:pt x="2418" y="2654"/>
                            </a:lnTo>
                            <a:lnTo>
                              <a:pt x="2834" y="1808"/>
                            </a:lnTo>
                            <a:close/>
                            <a:moveTo>
                              <a:pt x="8608" y="0"/>
                            </a:moveTo>
                            <a:lnTo>
                              <a:pt x="1036" y="0"/>
                            </a:lnTo>
                            <a:lnTo>
                              <a:pt x="874" y="14"/>
                            </a:lnTo>
                            <a:lnTo>
                              <a:pt x="518" y="111"/>
                            </a:lnTo>
                            <a:lnTo>
                              <a:pt x="162" y="373"/>
                            </a:lnTo>
                            <a:lnTo>
                              <a:pt x="0" y="883"/>
                            </a:lnTo>
                            <a:lnTo>
                              <a:pt x="0" y="925"/>
                            </a:lnTo>
                            <a:lnTo>
                              <a:pt x="17" y="1063"/>
                            </a:lnTo>
                            <a:lnTo>
                              <a:pt x="130" y="1366"/>
                            </a:lnTo>
                            <a:lnTo>
                              <a:pt x="437" y="1670"/>
                            </a:lnTo>
                            <a:lnTo>
                              <a:pt x="1036" y="1808"/>
                            </a:lnTo>
                            <a:lnTo>
                              <a:pt x="8608" y="1808"/>
                            </a:lnTo>
                            <a:lnTo>
                              <a:pt x="8770" y="1794"/>
                            </a:lnTo>
                            <a:lnTo>
                              <a:pt x="9125" y="1697"/>
                            </a:lnTo>
                            <a:lnTo>
                              <a:pt x="9481" y="1435"/>
                            </a:lnTo>
                            <a:lnTo>
                              <a:pt x="9643" y="925"/>
                            </a:lnTo>
                            <a:lnTo>
                              <a:pt x="9643" y="883"/>
                            </a:lnTo>
                            <a:lnTo>
                              <a:pt x="9627" y="745"/>
                            </a:lnTo>
                            <a:lnTo>
                              <a:pt x="9514" y="442"/>
                            </a:lnTo>
                            <a:lnTo>
                              <a:pt x="9206" y="138"/>
                            </a:lnTo>
                            <a:lnTo>
                              <a:pt x="8608" y="0"/>
                            </a:lnTo>
                            <a:close/>
                          </a:path>
                        </a:pathLst>
                      </a:custGeom>
                      <a:solidFill>
                        <a:srgbClr val="BF311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  <w:sz w:val="84"/>
                              <w:lang w:val="nb-NO"/>
                            </w:rPr>
                            <w:alias w:val="Tittel"/>
                            <w:tag w:val=""/>
                            <w:id w:val="1798182369"/>
                            <w:placeholder>
                              <w:docPart w:val="7C892F8DB65C4BBAB4F65E9A8CCE60C2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9FD0D35" w14:textId="461F29DF" w:rsidR="006C2ADE" w:rsidRPr="00D80105" w:rsidRDefault="00B309B7" w:rsidP="00D80105">
                              <w:pPr>
                                <w:tabs>
                                  <w:tab w:val="left" w:pos="5111"/>
                                </w:tabs>
                                <w:spacing w:before="360"/>
                                <w:ind w:left="544"/>
                                <w:rPr>
                                  <w:color w:val="FFFFFF" w:themeColor="background1"/>
                                  <w:sz w:val="8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84"/>
                                  <w:lang w:val="nb-NO"/>
                                </w:rPr>
                                <w:t>Grunnkurs Beredskap</w:t>
                              </w:r>
                            </w:p>
                          </w:sdtContent>
                        </w:sdt>
                        <w:p w14:paraId="5BF08477" w14:textId="77777777" w:rsidR="006C2ADE" w:rsidRDefault="006C2ADE" w:rsidP="006C2AD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C25F224" id="Frihåndsform: figur 6" o:spid="_x0000_s1026" style="position:absolute;left:0;text-align:left;margin-left:30.1pt;margin-top:20.3pt;width:482.15pt;height:132.7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43,26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" adj="-11796480,,5400" path="m2834,1808r-832,l2418,2654r416,-846xm8608,l1036,,874,14,518,111,162,373,,883r,42l17,1063r113,303l437,1670r599,138l8608,1808r162,-14l9125,1697r356,-262l9643,925r,-42l9627,745,9514,442,9206,138,8608,xe" fillcolor="#bf311a" stroked="f">
              <v:stroke joinstyle="round"/>
              <v:formulas/>
              <v:path arrowok="t" o:connecttype="custom" o:connectlocs="1799590,1739265;1271270,1739265;1535430,2276475;1799590,1739265;5466080,591185;657860,591185;554990,600075;328930,661670;102870,828040;0,1151890;0,1178560;10795,1266190;82550,1458595;277495,1651635;657860,1739265;5466080,1739265;5568950,1730375;5794375,1668780;6020435,1502410;6123305,1178560;6123305,1151890;6113145,1064260;6041390,871855;5845810,678815;5466080,591185" o:connectangles="0,0,0,0,0,0,0,0,0,0,0,0,0,0,0,0,0,0,0,0,0,0,0,0,0" textboxrect="0,0,9643,2654"/>
              <o:lock v:ext="edit" aspectratio="t"/>
              <v:textbox>
                <w:txbxContent>
                  <w:sdt>
                    <w:sdtPr>
                      <w:rPr>
                        <w:color w:val="FFFFFF" w:themeColor="background1"/>
                        <w:sz w:val="84"/>
                        <w:lang w:val="nb-NO"/>
                      </w:rPr>
                      <w:alias w:val="Tittel"/>
                      <w:tag w:val=""/>
                      <w:id w:val="1798182369"/>
                      <w:placeholder>
                        <w:docPart w:val="7C892F8DB65C4BBAB4F65E9A8CCE60C2"/>
                      </w:placeholder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9FD0D35" w14:textId="461F29DF" w:rsidR="006C2ADE" w:rsidRPr="00D80105" w:rsidRDefault="00B309B7" w:rsidP="00D80105">
                        <w:pPr>
                          <w:tabs>
                            <w:tab w:val="left" w:pos="5111"/>
                          </w:tabs>
                          <w:spacing w:before="360"/>
                          <w:ind w:left="544"/>
                          <w:rPr>
                            <w:color w:val="FFFFFF" w:themeColor="background1"/>
                            <w:sz w:val="84"/>
                          </w:rPr>
                        </w:pPr>
                        <w:r>
                          <w:rPr>
                            <w:color w:val="FFFFFF" w:themeColor="background1"/>
                            <w:sz w:val="84"/>
                            <w:lang w:val="nb-NO"/>
                          </w:rPr>
                          <w:t>Grunnkurs Beredskap</w:t>
                        </w:r>
                      </w:p>
                    </w:sdtContent>
                  </w:sdt>
                  <w:p w14:paraId="5BF08477" w14:textId="77777777" w:rsidR="006C2ADE" w:rsidRDefault="006C2ADE" w:rsidP="006C2ADE"/>
                </w:txbxContent>
              </v:textbox>
            </v:shape>
          </w:pict>
        </mc:Fallback>
      </mc:AlternateContent>
    </w:r>
    <w:proofErr w:type="spellStart"/>
    <w:r w:rsidR="006C2ADE">
      <w:rPr>
        <w:sz w:val="24"/>
      </w:rPr>
      <w:t>Til</w:t>
    </w:r>
    <w:proofErr w:type="spellEnd"/>
    <w:r w:rsidR="006C2ADE">
      <w:rPr>
        <w:sz w:val="24"/>
      </w:rPr>
      <w:t xml:space="preserve"> </w:t>
    </w:r>
    <w:proofErr w:type="spellStart"/>
    <w:r w:rsidR="006C2ADE">
      <w:rPr>
        <w:sz w:val="24"/>
      </w:rPr>
      <w:t>alle</w:t>
    </w:r>
    <w:proofErr w:type="spellEnd"/>
    <w:r w:rsidR="006C2ADE">
      <w:rPr>
        <w:sz w:val="24"/>
      </w:rPr>
      <w:t xml:space="preserve"> </w:t>
    </w:r>
    <w:proofErr w:type="spellStart"/>
    <w:r w:rsidR="006C2ADE">
      <w:rPr>
        <w:sz w:val="24"/>
      </w:rPr>
      <w:t>rovere</w:t>
    </w:r>
    <w:proofErr w:type="spellEnd"/>
    <w:r w:rsidR="006C2ADE">
      <w:rPr>
        <w:sz w:val="24"/>
      </w:rPr>
      <w:t>/</w:t>
    </w:r>
    <w:proofErr w:type="spellStart"/>
    <w:r w:rsidR="006C2ADE">
      <w:rPr>
        <w:sz w:val="24"/>
      </w:rPr>
      <w:t>ledere</w:t>
    </w:r>
    <w:proofErr w:type="spellEnd"/>
    <w:r w:rsidR="006C2ADE">
      <w:rPr>
        <w:sz w:val="24"/>
      </w:rPr>
      <w:t>: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E835D" w14:textId="77777777" w:rsidR="001F2062" w:rsidRDefault="001F2062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65B12"/>
    <w:multiLevelType w:val="hybridMultilevel"/>
    <w:tmpl w:val="1F58CF0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76D85"/>
    <w:multiLevelType w:val="hybridMultilevel"/>
    <w:tmpl w:val="DF6E34D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52027"/>
    <w:multiLevelType w:val="hybridMultilevel"/>
    <w:tmpl w:val="5AF02A9E"/>
    <w:lvl w:ilvl="0" w:tplc="84403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05B"/>
    <w:rsid w:val="0000133D"/>
    <w:rsid w:val="00050F6E"/>
    <w:rsid w:val="000D2B5D"/>
    <w:rsid w:val="00136500"/>
    <w:rsid w:val="001625B9"/>
    <w:rsid w:val="00177E41"/>
    <w:rsid w:val="00191D20"/>
    <w:rsid w:val="001C1DC2"/>
    <w:rsid w:val="001F2062"/>
    <w:rsid w:val="0020297C"/>
    <w:rsid w:val="00205DBB"/>
    <w:rsid w:val="002C55D2"/>
    <w:rsid w:val="00363A82"/>
    <w:rsid w:val="003C1724"/>
    <w:rsid w:val="00411839"/>
    <w:rsid w:val="00485ADE"/>
    <w:rsid w:val="004A1277"/>
    <w:rsid w:val="004D5BE7"/>
    <w:rsid w:val="00500210"/>
    <w:rsid w:val="005058D8"/>
    <w:rsid w:val="00506546"/>
    <w:rsid w:val="00546716"/>
    <w:rsid w:val="005472E8"/>
    <w:rsid w:val="00562D6E"/>
    <w:rsid w:val="00573DBB"/>
    <w:rsid w:val="00585CBF"/>
    <w:rsid w:val="00593F4E"/>
    <w:rsid w:val="005C170E"/>
    <w:rsid w:val="0060005B"/>
    <w:rsid w:val="00681847"/>
    <w:rsid w:val="006C2ADE"/>
    <w:rsid w:val="009275BE"/>
    <w:rsid w:val="00976857"/>
    <w:rsid w:val="00A669C8"/>
    <w:rsid w:val="00B226FD"/>
    <w:rsid w:val="00B309B7"/>
    <w:rsid w:val="00B36BDC"/>
    <w:rsid w:val="00C24AFF"/>
    <w:rsid w:val="00C97EDE"/>
    <w:rsid w:val="00CE5A65"/>
    <w:rsid w:val="00CF47A9"/>
    <w:rsid w:val="00D80105"/>
    <w:rsid w:val="00D87E6B"/>
    <w:rsid w:val="00D9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A0322"/>
  <w15:chartTrackingRefBased/>
  <w15:docId w15:val="{BE95A475-F5B8-4671-8D46-86B1B8395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70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91D2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91D20"/>
  </w:style>
  <w:style w:type="paragraph" w:styleId="Bunntekst">
    <w:name w:val="footer"/>
    <w:basedOn w:val="Normal"/>
    <w:link w:val="BunntekstTegn"/>
    <w:uiPriority w:val="99"/>
    <w:unhideWhenUsed/>
    <w:rsid w:val="00191D2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91D20"/>
  </w:style>
  <w:style w:type="paragraph" w:styleId="Brdtekst">
    <w:name w:val="Body Text"/>
    <w:basedOn w:val="Normal"/>
    <w:link w:val="BrdtekstTegn"/>
    <w:uiPriority w:val="1"/>
    <w:qFormat/>
    <w:rsid w:val="006C2ADE"/>
    <w:rPr>
      <w:b/>
      <w:bCs/>
      <w:sz w:val="24"/>
      <w:szCs w:val="24"/>
    </w:rPr>
  </w:style>
  <w:style w:type="character" w:customStyle="1" w:styleId="BrdtekstTegn">
    <w:name w:val="Brødtekst Tegn"/>
    <w:basedOn w:val="Standardskriftforavsnitt"/>
    <w:link w:val="Brdtekst"/>
    <w:uiPriority w:val="1"/>
    <w:rsid w:val="006C2ADE"/>
    <w:rPr>
      <w:rFonts w:ascii="Trebuchet MS" w:eastAsia="Trebuchet MS" w:hAnsi="Trebuchet MS" w:cs="Trebuchet MS"/>
      <w:b/>
      <w:bCs/>
      <w:sz w:val="24"/>
      <w:szCs w:val="24"/>
      <w:lang w:val="en-US"/>
    </w:rPr>
  </w:style>
  <w:style w:type="table" w:styleId="Tabellrutenett">
    <w:name w:val="Table Grid"/>
    <w:basedOn w:val="Vanligtabell"/>
    <w:uiPriority w:val="39"/>
    <w:rsid w:val="006C2A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5C170E"/>
    <w:rPr>
      <w:color w:val="808080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5C170E"/>
    <w:rPr>
      <w:color w:val="605E5C"/>
      <w:shd w:val="clear" w:color="auto" w:fill="E1DFDD"/>
    </w:rPr>
  </w:style>
  <w:style w:type="character" w:styleId="Hyperkobling">
    <w:name w:val="Hyperlink"/>
    <w:basedOn w:val="Standardskriftforavsnitt"/>
    <w:uiPriority w:val="99"/>
    <w:unhideWhenUsed/>
    <w:rsid w:val="005C170E"/>
    <w:rPr>
      <w:color w:val="808080" w:themeColor="background1" w:themeShade="80"/>
      <w:u w:val="single"/>
    </w:rPr>
  </w:style>
  <w:style w:type="paragraph" w:styleId="Listeavsnitt">
    <w:name w:val="List Paragraph"/>
    <w:basedOn w:val="Normal"/>
    <w:uiPriority w:val="34"/>
    <w:qFormat/>
    <w:rsid w:val="00600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410t\Downloads\Kursinvitasjon-SB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C892F8DB65C4BBAB4F65E9A8CCE60C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F1173D3-167C-42D4-B46C-45F20C0CFE47}"/>
      </w:docPartPr>
      <w:docPartBody>
        <w:p w:rsidR="00FA2BCE" w:rsidRDefault="00DF181C">
          <w:pPr>
            <w:pStyle w:val="7C892F8DB65C4BBAB4F65E9A8CCE60C2"/>
          </w:pPr>
          <w:r w:rsidRPr="007C795F">
            <w:rPr>
              <w:rStyle w:val="Plassholdertekst"/>
            </w:rPr>
            <w:t>[Tittel]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81C"/>
    <w:rsid w:val="001101A1"/>
    <w:rsid w:val="005C4E04"/>
    <w:rsid w:val="0095572A"/>
    <w:rsid w:val="00DF181C"/>
    <w:rsid w:val="00FA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7C892F8DB65C4BBAB4F65E9A8CCE60C2">
    <w:name w:val="7C892F8DB65C4BBAB4F65E9A8CCE60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ema">
  <a:themeElements>
    <a:clrScheme name="Egendefiner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7F7F7F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27F4C75CF3BF42975696C2EAE94DD8" ma:contentTypeVersion="13" ma:contentTypeDescription="Opprett et nytt dokument." ma:contentTypeScope="" ma:versionID="dd7adea4d647f1e052cf1dd9a7b50c78">
  <xsd:schema xmlns:xsd="http://www.w3.org/2001/XMLSchema" xmlns:xs="http://www.w3.org/2001/XMLSchema" xmlns:p="http://schemas.microsoft.com/office/2006/metadata/properties" xmlns:ns3="ac7c5923-1926-419f-9f91-3214a24b6c0a" xmlns:ns4="9445f960-857f-45c0-90dc-69fccacb0506" targetNamespace="http://schemas.microsoft.com/office/2006/metadata/properties" ma:root="true" ma:fieldsID="4aa8eb71da03a4f3b0985ff7ec704755" ns3:_="" ns4:_="">
    <xsd:import namespace="ac7c5923-1926-419f-9f91-3214a24b6c0a"/>
    <xsd:import namespace="9445f960-857f-45c0-90dc-69fccacb050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5923-1926-419f-9f91-3214a24b6c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5f960-857f-45c0-90dc-69fccacb05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FBF56-37C7-421B-AAA8-5D9065DA05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0EAB5E-1BAD-4BB4-8988-D6275E84D4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c5923-1926-419f-9f91-3214a24b6c0a"/>
    <ds:schemaRef ds:uri="9445f960-857f-45c0-90dc-69fccacb05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36C9C8-260E-4F47-912C-FF2419F8AA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178D62-4FE8-4C4F-87C7-EA44174FC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Kursinvitasjon-SBG</Template>
  <TotalTime>1</TotalTime>
  <Pages>1</Pages>
  <Words>128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Grunnkurs Beredskap</vt:lpstr>
    </vt:vector>
  </TitlesOfParts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Grunnkurs Beredskap</dc:title>
  <dc:subject/>
  <dc:creator>Kristian Teige</dc:creator>
  <cp:keywords/>
  <dc:description/>
  <cp:lastModifiedBy>håkon ravndal</cp:lastModifiedBy>
  <cp:revision>2</cp:revision>
  <dcterms:created xsi:type="dcterms:W3CDTF">2020-06-30T07:52:00Z</dcterms:created>
  <dcterms:modified xsi:type="dcterms:W3CDTF">2020-06-30T07:52:00Z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0x0101005A27F4C75CF3BF42975696C2EAE94DD8</vt:lpwstr>
  </property>
</Properties>
</file>